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E19" w:rsidRDefault="00267E19" w:rsidP="00ED2A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5497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267E19" w:rsidRPr="00EF5497" w:rsidRDefault="00267E19" w:rsidP="00ED2A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7E19" w:rsidRDefault="00267E19" w:rsidP="00ED2A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Доля/численность классных руководителей, прошедших подготовку по приоритетным направлениям воспитания обучающихся</w:t>
      </w: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84"/>
        <w:gridCol w:w="1701"/>
        <w:gridCol w:w="1134"/>
        <w:gridCol w:w="1134"/>
        <w:gridCol w:w="1260"/>
        <w:gridCol w:w="1292"/>
        <w:gridCol w:w="1276"/>
        <w:gridCol w:w="1275"/>
        <w:gridCol w:w="1237"/>
        <w:gridCol w:w="874"/>
        <w:gridCol w:w="1150"/>
        <w:gridCol w:w="1118"/>
      </w:tblGrid>
      <w:tr w:rsidR="00267E19" w:rsidRPr="002D6036">
        <w:trPr>
          <w:jc w:val="center"/>
        </w:trPr>
        <w:tc>
          <w:tcPr>
            <w:tcW w:w="2284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Наименование образовательной организации</w:t>
            </w:r>
          </w:p>
        </w:tc>
        <w:tc>
          <w:tcPr>
            <w:tcW w:w="1701" w:type="dxa"/>
            <w:vMerge w:val="restart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Количество классных руководителей (всего)</w:t>
            </w:r>
          </w:p>
        </w:tc>
        <w:tc>
          <w:tcPr>
            <w:tcW w:w="2268" w:type="dxa"/>
            <w:gridSpan w:val="2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Курсы повышения квалификации по программе дополнительного профессионального образования «Система деятельности классного руководителя в современных условиях» (ФГАОУ ВО КФУ)</w:t>
            </w:r>
          </w:p>
        </w:tc>
        <w:tc>
          <w:tcPr>
            <w:tcW w:w="2552" w:type="dxa"/>
            <w:gridSpan w:val="2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Программа повышения квалификации по вопросам профилактики безнадзорности и правонарушений несовершеннолетних для работников образовательных организаций (</w:t>
            </w:r>
            <w:r w:rsidRPr="002D603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www</w:t>
            </w: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.Единыйурок.рф)</w:t>
            </w:r>
          </w:p>
        </w:tc>
        <w:tc>
          <w:tcPr>
            <w:tcW w:w="2551" w:type="dxa"/>
            <w:gridSpan w:val="2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Программа профессиональной переподготовки «Организация работы классного руководителя в образовательной организации» (</w:t>
            </w:r>
            <w:r w:rsidRPr="002D603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www</w:t>
            </w: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.Единыйурок.рф)</w:t>
            </w:r>
          </w:p>
        </w:tc>
        <w:tc>
          <w:tcPr>
            <w:tcW w:w="2111" w:type="dxa"/>
            <w:gridSpan w:val="2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Курсы по АТЗ</w:t>
            </w:r>
          </w:p>
        </w:tc>
        <w:tc>
          <w:tcPr>
            <w:tcW w:w="2268" w:type="dxa"/>
            <w:gridSpan w:val="2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 xml:space="preserve">Обучение по ГО и </w:t>
            </w:r>
            <w:bookmarkStart w:id="0" w:name="_GoBack"/>
            <w:bookmarkEnd w:id="0"/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ЧС по категории «Классные руководители 5-8 классов»</w:t>
            </w:r>
          </w:p>
        </w:tc>
      </w:tr>
      <w:tr w:rsidR="00267E19" w:rsidRPr="002D6036">
        <w:trPr>
          <w:jc w:val="center"/>
        </w:trPr>
        <w:tc>
          <w:tcPr>
            <w:tcW w:w="2284" w:type="dxa"/>
            <w:vMerge w:val="restart"/>
          </w:tcPr>
          <w:p w:rsidR="00267E19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МБОУ «СОШ №15</w:t>
            </w:r>
          </w:p>
          <w:p w:rsidR="00267E19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им. Н.Н.Алтынова</w:t>
            </w:r>
          </w:p>
          <w:p w:rsidR="00267E19" w:rsidRPr="002D6036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ЗМР РТ»</w:t>
            </w:r>
          </w:p>
        </w:tc>
        <w:tc>
          <w:tcPr>
            <w:tcW w:w="1701" w:type="dxa"/>
            <w:vMerge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Кол-во</w:t>
            </w:r>
          </w:p>
        </w:tc>
        <w:tc>
          <w:tcPr>
            <w:tcW w:w="1134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Доля</w:t>
            </w:r>
          </w:p>
        </w:tc>
        <w:tc>
          <w:tcPr>
            <w:tcW w:w="1260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Кол-во</w:t>
            </w:r>
          </w:p>
        </w:tc>
        <w:tc>
          <w:tcPr>
            <w:tcW w:w="1292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Доля</w:t>
            </w:r>
          </w:p>
        </w:tc>
        <w:tc>
          <w:tcPr>
            <w:tcW w:w="1276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Кол-во</w:t>
            </w:r>
          </w:p>
        </w:tc>
        <w:tc>
          <w:tcPr>
            <w:tcW w:w="1275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Доля</w:t>
            </w:r>
          </w:p>
        </w:tc>
        <w:tc>
          <w:tcPr>
            <w:tcW w:w="1237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Кол-во</w:t>
            </w:r>
          </w:p>
        </w:tc>
        <w:tc>
          <w:tcPr>
            <w:tcW w:w="874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Доля</w:t>
            </w:r>
          </w:p>
        </w:tc>
        <w:tc>
          <w:tcPr>
            <w:tcW w:w="1150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Кол-во</w:t>
            </w:r>
          </w:p>
        </w:tc>
        <w:tc>
          <w:tcPr>
            <w:tcW w:w="1118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6036">
              <w:rPr>
                <w:rFonts w:ascii="Times New Roman" w:hAnsi="Times New Roman" w:cs="Times New Roman"/>
                <w:sz w:val="23"/>
                <w:szCs w:val="23"/>
              </w:rPr>
              <w:t>Доля</w:t>
            </w:r>
          </w:p>
        </w:tc>
      </w:tr>
      <w:tr w:rsidR="00267E19" w:rsidRPr="002D6036">
        <w:trPr>
          <w:jc w:val="center"/>
        </w:trPr>
        <w:tc>
          <w:tcPr>
            <w:tcW w:w="2284" w:type="dxa"/>
            <w:vMerge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</w:t>
            </w:r>
          </w:p>
        </w:tc>
        <w:tc>
          <w:tcPr>
            <w:tcW w:w="1134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134" w:type="dxa"/>
          </w:tcPr>
          <w:p w:rsidR="00267E19" w:rsidRDefault="00267E19" w:rsidP="00CD3347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2/7</w:t>
            </w:r>
          </w:p>
          <w:p w:rsidR="00267E19" w:rsidRDefault="00267E19" w:rsidP="00CD3347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29%</w:t>
            </w:r>
          </w:p>
          <w:p w:rsidR="00267E19" w:rsidRPr="002D6036" w:rsidRDefault="00267E19" w:rsidP="000B5AE8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60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</w:t>
            </w:r>
          </w:p>
        </w:tc>
        <w:tc>
          <w:tcPr>
            <w:tcW w:w="1292" w:type="dxa"/>
          </w:tcPr>
          <w:p w:rsidR="00267E19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13/14</w:t>
            </w:r>
          </w:p>
          <w:p w:rsidR="00267E19" w:rsidRPr="002D6036" w:rsidRDefault="00267E19" w:rsidP="00CD3347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93%</w:t>
            </w:r>
          </w:p>
        </w:tc>
        <w:tc>
          <w:tcPr>
            <w:tcW w:w="1276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1275" w:type="dxa"/>
          </w:tcPr>
          <w:p w:rsidR="00267E19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5/14</w:t>
            </w:r>
          </w:p>
          <w:p w:rsidR="00267E19" w:rsidRPr="002D6036" w:rsidRDefault="00267E19" w:rsidP="00CD3347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36%</w:t>
            </w:r>
          </w:p>
        </w:tc>
        <w:tc>
          <w:tcPr>
            <w:tcW w:w="1237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874" w:type="dxa"/>
          </w:tcPr>
          <w:p w:rsidR="00267E19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5/21</w:t>
            </w:r>
          </w:p>
          <w:p w:rsidR="00267E19" w:rsidRPr="002D6036" w:rsidRDefault="00267E19" w:rsidP="00CD3347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24%</w:t>
            </w:r>
          </w:p>
        </w:tc>
        <w:tc>
          <w:tcPr>
            <w:tcW w:w="1150" w:type="dxa"/>
          </w:tcPr>
          <w:p w:rsidR="00267E19" w:rsidRPr="002D6036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  <w:tc>
          <w:tcPr>
            <w:tcW w:w="1118" w:type="dxa"/>
          </w:tcPr>
          <w:p w:rsidR="00267E19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3/7</w:t>
            </w:r>
          </w:p>
          <w:p w:rsidR="00267E19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43%</w:t>
            </w:r>
          </w:p>
          <w:p w:rsidR="00267E19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100%</w:t>
            </w:r>
          </w:p>
          <w:p w:rsidR="00267E19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(5-8 кл)</w:t>
            </w:r>
          </w:p>
          <w:p w:rsidR="00267E19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  <w:p w:rsidR="00267E19" w:rsidRPr="002D6036" w:rsidRDefault="00267E19" w:rsidP="002D6036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</w:tbl>
    <w:p w:rsidR="00267E19" w:rsidRDefault="00267E19" w:rsidP="00ED2A2C">
      <w:pPr>
        <w:jc w:val="center"/>
      </w:pPr>
    </w:p>
    <w:sectPr w:rsidR="00267E19" w:rsidSect="008B3319">
      <w:pgSz w:w="16838" w:h="11906" w:orient="landscape"/>
      <w:pgMar w:top="1134" w:right="1134" w:bottom="113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73D"/>
    <w:rsid w:val="000B5AE8"/>
    <w:rsid w:val="00117F3E"/>
    <w:rsid w:val="00171CBE"/>
    <w:rsid w:val="00267E19"/>
    <w:rsid w:val="002D6036"/>
    <w:rsid w:val="00325DAD"/>
    <w:rsid w:val="0037328C"/>
    <w:rsid w:val="003B23FF"/>
    <w:rsid w:val="00571C3F"/>
    <w:rsid w:val="005E1AD7"/>
    <w:rsid w:val="00640D39"/>
    <w:rsid w:val="00735B22"/>
    <w:rsid w:val="008B3319"/>
    <w:rsid w:val="00A46A24"/>
    <w:rsid w:val="00C1373D"/>
    <w:rsid w:val="00CD3347"/>
    <w:rsid w:val="00CD452D"/>
    <w:rsid w:val="00ED2A2C"/>
    <w:rsid w:val="00EF5497"/>
    <w:rsid w:val="00F40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A2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35B2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1</Pages>
  <Words>145</Words>
  <Characters>827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Вазыхович</dc:creator>
  <cp:keywords/>
  <dc:description/>
  <cp:lastModifiedBy>М.В. Вязовцева</cp:lastModifiedBy>
  <cp:revision>7</cp:revision>
  <dcterms:created xsi:type="dcterms:W3CDTF">2021-06-08T07:49:00Z</dcterms:created>
  <dcterms:modified xsi:type="dcterms:W3CDTF">2021-06-14T11:33:00Z</dcterms:modified>
</cp:coreProperties>
</file>